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CFC" w:rsidRPr="00BE7E8F" w:rsidRDefault="00E12CFC" w:rsidP="00BE7E8F">
      <w:pPr>
        <w:shd w:val="clear" w:color="auto" w:fill="FFFFFF"/>
        <w:spacing w:after="240" w:line="240" w:lineRule="auto"/>
        <w:outlineLvl w:val="0"/>
        <w:rPr>
          <w:rFonts w:ascii="Tahoma" w:hAnsi="Tahoma" w:cs="Tahoma"/>
          <w:color w:val="000000"/>
          <w:kern w:val="36"/>
          <w:sz w:val="34"/>
          <w:szCs w:val="34"/>
          <w:lang w:eastAsia="ru-RU"/>
        </w:rPr>
      </w:pPr>
      <w:r>
        <w:rPr>
          <w:rFonts w:ascii="Tahoma" w:hAnsi="Tahoma" w:cs="Tahoma"/>
          <w:color w:val="000000"/>
          <w:kern w:val="36"/>
          <w:sz w:val="34"/>
          <w:szCs w:val="34"/>
          <w:lang w:eastAsia="ru-RU"/>
        </w:rPr>
        <w:t>П</w:t>
      </w:r>
      <w:r w:rsidRPr="00BE7E8F">
        <w:rPr>
          <w:rFonts w:ascii="Tahoma" w:hAnsi="Tahoma" w:cs="Tahoma"/>
          <w:color w:val="000000"/>
          <w:kern w:val="36"/>
          <w:sz w:val="34"/>
          <w:szCs w:val="34"/>
          <w:lang w:eastAsia="ru-RU"/>
        </w:rPr>
        <w:t>амятка для родителей по ПДД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hyperlink r:id="rId5" w:history="1">
        <w:r w:rsidRPr="00D57D27">
          <w:rPr>
            <w:rFonts w:ascii="Times New Roman" w:hAnsi="Times New Roman"/>
            <w:noProof/>
            <w:color w:val="0576AC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Памятка для родителей по ПДД" href="http://117kurgan.detkin-club.ru/images/parents/2" style="width:1in;height:78.75pt;visibility:visible" o:button="t">
              <v:fill o:detectmouseclick="t"/>
              <v:imagedata r:id="rId6" o:title=""/>
            </v:shape>
          </w:pict>
        </w:r>
      </w:hyperlink>
    </w:p>
    <w:p w:rsidR="00E12CFC" w:rsidRPr="00BE7E8F" w:rsidRDefault="00E12CFC" w:rsidP="00BE7E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b/>
          <w:bCs/>
          <w:color w:val="FF0000"/>
          <w:sz w:val="32"/>
          <w:lang w:eastAsia="ru-RU"/>
        </w:rPr>
        <w:t>Памятка для родителей по ПДД</w:t>
      </w:r>
    </w:p>
    <w:p w:rsidR="00E12CFC" w:rsidRPr="00BE7E8F" w:rsidRDefault="00E12CFC" w:rsidP="00BE7E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i/>
          <w:iCs/>
          <w:color w:val="00B050"/>
          <w:sz w:val="28"/>
          <w:lang w:eastAsia="ru-RU"/>
        </w:rPr>
        <w:t>«Обучение детей наблюдательности на улице» 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Находясь на улице с ребенком, крепко держите его за руку.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Учите ребенка всматриваться вдаль, пропускать приближающийся транспорт.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Помните, что ребенок обучается движению по улице прежде всего на вашем примере, приобретая собственный опыт!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b/>
          <w:bCs/>
          <w:color w:val="FF0000"/>
          <w:sz w:val="32"/>
          <w:lang w:eastAsia="ru-RU"/>
        </w:rPr>
        <w:t>  </w:t>
      </w:r>
    </w:p>
    <w:p w:rsidR="00E12CFC" w:rsidRPr="00BE7E8F" w:rsidRDefault="00E12CFC" w:rsidP="00BE7E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b/>
          <w:bCs/>
          <w:color w:val="FF0000"/>
          <w:sz w:val="32"/>
          <w:lang w:eastAsia="ru-RU"/>
        </w:rPr>
        <w:t>Памятка для родителей-водителей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i/>
          <w:iCs/>
          <w:color w:val="00B050"/>
          <w:sz w:val="28"/>
          <w:lang w:eastAsia="ru-RU"/>
        </w:rPr>
        <w:t> </w:t>
      </w:r>
    </w:p>
    <w:p w:rsidR="00E12CFC" w:rsidRPr="00BE7E8F" w:rsidRDefault="00E12CFC" w:rsidP="00BE7E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i/>
          <w:iCs/>
          <w:color w:val="00B050"/>
          <w:sz w:val="28"/>
          <w:lang w:eastAsia="ru-RU"/>
        </w:rPr>
        <w:t>«Правила перевозки детей в автомобиле»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color w:val="68676D"/>
          <w:sz w:val="28"/>
          <w:szCs w:val="28"/>
          <w:lang w:eastAsia="ru-RU"/>
        </w:rPr>
        <w:t> </w:t>
      </w:r>
    </w:p>
    <w:p w:rsidR="00E12CFC" w:rsidRPr="00BE7E8F" w:rsidRDefault="00E12CFC" w:rsidP="00BE7E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b/>
          <w:bCs/>
          <w:color w:val="FF0000"/>
          <w:sz w:val="32"/>
          <w:lang w:eastAsia="ru-RU"/>
        </w:rPr>
        <w:t>Памятка для родителей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b/>
          <w:bCs/>
          <w:color w:val="FF0000"/>
          <w:sz w:val="32"/>
          <w:lang w:eastAsia="ru-RU"/>
        </w:rPr>
        <w:t> </w:t>
      </w:r>
    </w:p>
    <w:p w:rsidR="00E12CFC" w:rsidRPr="00BE7E8F" w:rsidRDefault="00E12CFC" w:rsidP="00BE7E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i/>
          <w:iCs/>
          <w:color w:val="00B050"/>
          <w:sz w:val="28"/>
          <w:lang w:eastAsia="ru-RU"/>
        </w:rPr>
        <w:t>«Причины детского дорожно-транспортного травматизма»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i/>
          <w:iCs/>
          <w:color w:val="00B050"/>
          <w:sz w:val="28"/>
          <w:lang w:eastAsia="ru-RU"/>
        </w:rPr>
        <w:t> 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Переход дороги в неположенном месте, перед близко идущим транспортом.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Игры на проезжей части и возле нее.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Катание на велосипеде, роликах, других самокатных средствах по проезжей части дороги.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Невнимание к сигналам светофора. Переход проезжей части на красный или желтый сигналы светофора.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Выход на проезжую часть из-за стоящих машин, сооружений, зеленых насаждений и других препятствий.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Незнание правил перехода перекрестка.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Хождение по проезжей части при наличии тротуара.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Бегство от опасности в потоке движущегося транспорта.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- Движение по загородной дороге по направлению движения транспорта.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 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 Соблюдайте правила дорожного движения! Берегите своих детей!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      </w:t>
      </w:r>
    </w:p>
    <w:p w:rsidR="00E12CFC" w:rsidRPr="00BE7E8F" w:rsidRDefault="00E12CFC" w:rsidP="00BE7E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b/>
          <w:bCs/>
          <w:color w:val="FF0000"/>
          <w:sz w:val="32"/>
          <w:lang w:eastAsia="ru-RU"/>
        </w:rPr>
        <w:t>Памятка для родителей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i/>
          <w:iCs/>
          <w:color w:val="00B050"/>
          <w:sz w:val="28"/>
          <w:lang w:eastAsia="ru-RU"/>
        </w:rPr>
        <w:t> </w:t>
      </w:r>
    </w:p>
    <w:p w:rsidR="00E12CFC" w:rsidRPr="00BE7E8F" w:rsidRDefault="00E12CFC" w:rsidP="00BE7E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i/>
          <w:iCs/>
          <w:color w:val="00B050"/>
          <w:sz w:val="28"/>
          <w:lang w:eastAsia="ru-RU"/>
        </w:rPr>
        <w:t>«Правила поведения на остановке маршрутного транспорта»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E12CFC" w:rsidRPr="00BE7E8F" w:rsidRDefault="00E12CFC" w:rsidP="00BE7E8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E12CFC" w:rsidRPr="00BE7E8F" w:rsidRDefault="00E12CFC" w:rsidP="00BE7E8F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E7E8F">
        <w:rPr>
          <w:rFonts w:ascii="Times New Roman" w:hAnsi="Times New Roman"/>
          <w:sz w:val="28"/>
          <w:szCs w:val="28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E12CFC" w:rsidRDefault="00E12CFC"/>
    <w:p w:rsidR="00E12CFC" w:rsidRDefault="00E12CFC"/>
    <w:p w:rsidR="00E12CFC" w:rsidRDefault="00E12CFC"/>
    <w:p w:rsidR="00E12CFC" w:rsidRDefault="00E12CFC"/>
    <w:p w:rsidR="00E12CFC" w:rsidRDefault="00E12CFC"/>
    <w:sectPr w:rsidR="00E12CFC" w:rsidSect="0084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A63E9"/>
    <w:multiLevelType w:val="multilevel"/>
    <w:tmpl w:val="7CEC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4E147D"/>
    <w:multiLevelType w:val="multilevel"/>
    <w:tmpl w:val="E44A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7E8F"/>
    <w:rsid w:val="000F4167"/>
    <w:rsid w:val="001A689B"/>
    <w:rsid w:val="001B4C34"/>
    <w:rsid w:val="003D2363"/>
    <w:rsid w:val="003E0F0A"/>
    <w:rsid w:val="00547BCF"/>
    <w:rsid w:val="00692758"/>
    <w:rsid w:val="00845DDD"/>
    <w:rsid w:val="00910DFA"/>
    <w:rsid w:val="00BE7E8F"/>
    <w:rsid w:val="00C20860"/>
    <w:rsid w:val="00D550D9"/>
    <w:rsid w:val="00D57D27"/>
    <w:rsid w:val="00D86A40"/>
    <w:rsid w:val="00E12CFC"/>
    <w:rsid w:val="00E73A0F"/>
    <w:rsid w:val="00F74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DD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E7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E7E8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BE7E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E7E8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BE7E8F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BE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7E8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BE7E8F"/>
    <w:rPr>
      <w:rFonts w:cs="Times New Roman"/>
      <w:color w:val="0000FF"/>
      <w:u w:val="single"/>
    </w:rPr>
  </w:style>
  <w:style w:type="character" w:customStyle="1" w:styleId="ed-title">
    <w:name w:val="ed-title"/>
    <w:basedOn w:val="DefaultParagraphFont"/>
    <w:uiPriority w:val="99"/>
    <w:rsid w:val="00BE7E8F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E7E8F"/>
    <w:rPr>
      <w:rFonts w:cs="Times New Roman"/>
    </w:rPr>
  </w:style>
  <w:style w:type="character" w:customStyle="1" w:styleId="ed-value">
    <w:name w:val="ed-value"/>
    <w:basedOn w:val="DefaultParagraphFont"/>
    <w:uiPriority w:val="99"/>
    <w:rsid w:val="00BE7E8F"/>
    <w:rPr>
      <w:rFonts w:cs="Times New Roman"/>
    </w:rPr>
  </w:style>
  <w:style w:type="character" w:customStyle="1" w:styleId="ed-sep">
    <w:name w:val="ed-sep"/>
    <w:basedOn w:val="DefaultParagraphFont"/>
    <w:uiPriority w:val="99"/>
    <w:rsid w:val="00BE7E8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2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268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2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26896">
          <w:marLeft w:val="0"/>
          <w:marRight w:val="0"/>
          <w:marTop w:val="0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117kurgan.detkin-club.ru/images/parents/265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698</Words>
  <Characters>3985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амятка для родителей по ПДД</dc:title>
  <dc:subject/>
  <dc:creator>Ирина</dc:creator>
  <cp:keywords/>
  <dc:description/>
  <cp:lastModifiedBy>User</cp:lastModifiedBy>
  <cp:revision>4</cp:revision>
  <dcterms:created xsi:type="dcterms:W3CDTF">2018-04-02T05:10:00Z</dcterms:created>
  <dcterms:modified xsi:type="dcterms:W3CDTF">2018-04-02T05:19:00Z</dcterms:modified>
</cp:coreProperties>
</file>