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8E" w:rsidRPr="0053549E" w:rsidRDefault="00CC788E" w:rsidP="0053549E">
      <w:pPr>
        <w:spacing w:before="100" w:beforeAutospacing="1" w:after="100" w:afterAutospacing="1"/>
        <w:jc w:val="center"/>
        <w:outlineLvl w:val="4"/>
        <w:rPr>
          <w:b/>
          <w:bCs/>
          <w:sz w:val="20"/>
          <w:szCs w:val="20"/>
        </w:rPr>
      </w:pPr>
      <w:r w:rsidRPr="0053549E">
        <w:rPr>
          <w:b/>
          <w:bCs/>
          <w:sz w:val="20"/>
          <w:szCs w:val="20"/>
        </w:rPr>
        <w:t>ПАМЯТКА ПО ПРОФИЛАКТИКЕ ВНЕБОЛЬНИЧНОЙ ПНЕВМОНИИ</w:t>
      </w:r>
    </w:p>
    <w:p w:rsidR="00CC788E" w:rsidRDefault="00CC788E" w:rsidP="0053549E">
      <w:pPr>
        <w:spacing w:before="100" w:beforeAutospacing="1" w:after="100" w:afterAutospacing="1"/>
      </w:pPr>
      <w:r>
        <w:t>Внебольничная пневмония 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CC788E" w:rsidRDefault="00CC788E" w:rsidP="0053549E">
      <w:pPr>
        <w:spacing w:before="100" w:beforeAutospacing="1" w:after="100" w:afterAutospacing="1"/>
      </w:pPr>
      <w:r w:rsidRPr="0053549E">
        <w:rPr>
          <w:b/>
          <w:bCs/>
        </w:rPr>
        <w:t>Причины возникновения внебольничной пневмонии</w:t>
      </w:r>
      <w:r>
        <w:br/>
        <w:t>Примерно в половине случаев внебольничную пневмонию вызывает Streptococcus pneumoniae (пневмококк). Другими наиболее распространенными возбудителями этого заболевания являются микроорганизмы, которые относятся к атипичным (например, микоплазма и легионелла). Реже амбулаторная пневмония вызывается гемофильной палочкой.</w:t>
      </w:r>
      <w:r>
        <w:br/>
        <w:t>Пневмония передается воздушно - капельным путем, при вдыхании микробов от больного человека. Риск заражения данным заболеванием очень высок после недавно перенесенных вирусных заболеваний, таких как грипп или простуда.</w:t>
      </w:r>
      <w:r>
        <w:br/>
      </w:r>
      <w:r w:rsidRPr="0053549E">
        <w:rPr>
          <w:b/>
          <w:bCs/>
        </w:rPr>
        <w:t>Симптомы пневмонии</w:t>
      </w:r>
      <w:r w:rsidRPr="0053549E">
        <w:rPr>
          <w:b/>
          <w:bCs/>
        </w:rPr>
        <w:br/>
      </w:r>
      <w:r>
        <w:t>В типичных случаях острая пневмония проявляется следующими жалобами:</w:t>
      </w:r>
      <w:r>
        <w:br/>
        <w:t>• повышение температуры тела, озноб;</w:t>
      </w:r>
      <w:r>
        <w:br/>
        <w:t>• кашель (сухой, либо влажный с отделением мокроты); </w:t>
      </w:r>
      <w:r>
        <w:br/>
        <w:t>• одышка – ощущение затруднения при дыхании;</w:t>
      </w:r>
      <w:r>
        <w:br/>
        <w:t>• боли в грудной клетке при дыхании;</w:t>
      </w:r>
      <w:r>
        <w:br/>
        <w:t>• увеличение в крови показателя лейкоцитов – воспалительных клеток.</w:t>
      </w:r>
      <w:r>
        <w:br/>
        <w:t>Также больного могут беспокоить общие симптомы, особенно при тяжелых случаях: </w:t>
      </w:r>
      <w:r>
        <w:br/>
        <w:t>• резкая слабость,</w:t>
      </w:r>
      <w:r>
        <w:br/>
        <w:t>• отсутствие аппетита,</w:t>
      </w:r>
      <w:r>
        <w:br/>
        <w:t>• боли в суставах,</w:t>
      </w:r>
      <w:r>
        <w:br/>
        <w:t>• диарея (понос),</w:t>
      </w:r>
      <w:r>
        <w:br/>
        <w:t>• тошнота и рвота,</w:t>
      </w:r>
      <w:r>
        <w:br/>
        <w:t>• тахикардия (частый пульс),</w:t>
      </w:r>
      <w:r>
        <w:br/>
        <w:t>• снижение артериального давления.</w:t>
      </w:r>
      <w:r>
        <w:br/>
      </w:r>
      <w:r w:rsidRPr="0053549E">
        <w:rPr>
          <w:b/>
          <w:bCs/>
        </w:rPr>
        <w:t>Профилактика внебольничной пневмонии</w:t>
      </w:r>
      <w:r w:rsidRPr="0053549E">
        <w:rPr>
          <w:b/>
          <w:bCs/>
        </w:rPr>
        <w:br/>
      </w:r>
      <w:r>
        <w:t>Здесь очень важную роль играет предупреждение респираторных вирусных инфекций. </w:t>
      </w:r>
      <w:r>
        <w:br/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  <w:r>
        <w:br/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  <w:r>
        <w:br/>
        <w:t>3. Оставайтесь дома, если вы или ваш ребенок переболели, в течение, по крайней мере, 24 часов после того, как температура спала или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  <w:r>
        <w:br/>
        <w:t>4. Все члены семьи должны сделать прививку от сезонного гриппа, как только поступит соответствующая вакцина. </w:t>
      </w:r>
      <w:r>
        <w:br/>
        <w:t>5. При первых признаках респираторного заболевания необходимо обратиться к врачу.</w:t>
      </w:r>
      <w:r>
        <w:br/>
      </w:r>
      <w:r>
        <w:br/>
        <w:t>Качественные профилактические меры против пневмонии помогут вам оставаться абсолютно здоровыми в любую погоду.</w:t>
      </w:r>
    </w:p>
    <w:p w:rsidR="00CC788E" w:rsidRPr="007C5457" w:rsidRDefault="00CC788E" w:rsidP="0053549E">
      <w:pPr>
        <w:spacing w:before="100" w:beforeAutospacing="1" w:after="100" w:afterAutospacing="1"/>
        <w:outlineLvl w:val="4"/>
        <w:rPr>
          <w:b/>
          <w:bCs/>
        </w:rPr>
      </w:pPr>
      <w:r w:rsidRPr="007C5457">
        <w:rPr>
          <w:b/>
          <w:bCs/>
          <w:sz w:val="28"/>
          <w:szCs w:val="28"/>
        </w:rPr>
        <w:t> </w:t>
      </w:r>
      <w:r w:rsidRPr="007C5457">
        <w:rPr>
          <w:b/>
          <w:bCs/>
        </w:rPr>
        <w:t>Будьте здоровы!</w:t>
      </w:r>
    </w:p>
    <w:p w:rsidR="00CC788E" w:rsidRDefault="00CC788E"/>
    <w:sectPr w:rsidR="00CC788E" w:rsidSect="00D6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49E"/>
    <w:rsid w:val="00226AB1"/>
    <w:rsid w:val="0053549E"/>
    <w:rsid w:val="007C5457"/>
    <w:rsid w:val="008B20FA"/>
    <w:rsid w:val="00C951E1"/>
    <w:rsid w:val="00CC788E"/>
    <w:rsid w:val="00D6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1E1"/>
    <w:rPr>
      <w:sz w:val="24"/>
      <w:szCs w:val="24"/>
    </w:rPr>
  </w:style>
  <w:style w:type="paragraph" w:styleId="Heading5">
    <w:name w:val="heading 5"/>
    <w:basedOn w:val="Normal"/>
    <w:link w:val="Heading5Char"/>
    <w:uiPriority w:val="99"/>
    <w:qFormat/>
    <w:rsid w:val="005354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5">
    <w:name w:val="Стиль5"/>
    <w:basedOn w:val="NormalWeb"/>
    <w:uiPriority w:val="99"/>
    <w:rsid w:val="008B20FA"/>
    <w:pPr>
      <w:spacing w:beforeAutospacing="1" w:afterAutospacing="1"/>
      <w:jc w:val="both"/>
    </w:pPr>
  </w:style>
  <w:style w:type="paragraph" w:styleId="NormalWeb">
    <w:name w:val="Normal (Web)"/>
    <w:basedOn w:val="Normal"/>
    <w:uiPriority w:val="99"/>
    <w:rsid w:val="008B20FA"/>
  </w:style>
  <w:style w:type="character" w:styleId="Strong">
    <w:name w:val="Strong"/>
    <w:basedOn w:val="DefaultParagraphFont"/>
    <w:uiPriority w:val="99"/>
    <w:qFormat/>
    <w:rsid w:val="0053549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12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375</Words>
  <Characters>2144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ПРОФИЛАКТИКЕ ВНЕБОЛЬНИЧНОЙ ПНЕВМОНИИ</dc:title>
  <dc:subject/>
  <dc:creator>User</dc:creator>
  <cp:keywords/>
  <dc:description/>
  <cp:lastModifiedBy>User</cp:lastModifiedBy>
  <cp:revision>2</cp:revision>
  <dcterms:created xsi:type="dcterms:W3CDTF">2017-11-20T09:24:00Z</dcterms:created>
  <dcterms:modified xsi:type="dcterms:W3CDTF">2017-11-20T09:24:00Z</dcterms:modified>
</cp:coreProperties>
</file>