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84" w:rsidRDefault="00FC5F84" w:rsidP="000F1A1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«Радуга»</w:t>
      </w: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C5F84" w:rsidRPr="00080D95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5F84" w:rsidRPr="00080D95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0D95">
        <w:rPr>
          <w:rFonts w:ascii="Times New Roman" w:hAnsi="Times New Roman"/>
          <w:b/>
          <w:sz w:val="28"/>
          <w:szCs w:val="28"/>
        </w:rPr>
        <w:t>Районный конкурс в рамках проведения Недели психологии в ОО</w:t>
      </w:r>
    </w:p>
    <w:p w:rsidR="00FC5F84" w:rsidRPr="00080D95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0D95">
        <w:rPr>
          <w:rFonts w:ascii="Times New Roman" w:hAnsi="Times New Roman"/>
          <w:b/>
          <w:sz w:val="28"/>
          <w:szCs w:val="28"/>
        </w:rPr>
        <w:t>Номинация: «Методические и дидактические материалы»</w:t>
      </w: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5F84" w:rsidRPr="00080D95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«Развлечение для детей 6 </w:t>
      </w:r>
      <w:r w:rsidRPr="00080D95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0D95">
        <w:rPr>
          <w:rFonts w:ascii="Times New Roman" w:hAnsi="Times New Roman"/>
          <w:b/>
          <w:sz w:val="28"/>
          <w:szCs w:val="28"/>
        </w:rPr>
        <w:t>7 лет, по</w:t>
      </w:r>
      <w:r>
        <w:rPr>
          <w:rFonts w:ascii="Times New Roman" w:hAnsi="Times New Roman"/>
          <w:b/>
          <w:sz w:val="28"/>
          <w:szCs w:val="28"/>
        </w:rPr>
        <w:t>священное</w:t>
      </w:r>
      <w:r w:rsidRPr="00080D95">
        <w:rPr>
          <w:rFonts w:ascii="Times New Roman" w:hAnsi="Times New Roman"/>
          <w:b/>
          <w:sz w:val="28"/>
          <w:szCs w:val="28"/>
        </w:rPr>
        <w:t xml:space="preserve"> Всемирному дню толерантности «Цветок дружбы»</w:t>
      </w: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5F84" w:rsidRDefault="00FC5F84" w:rsidP="000F1A1D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080D95">
        <w:rPr>
          <w:rFonts w:ascii="Times New Roman" w:hAnsi="Times New Roman"/>
          <w:sz w:val="28"/>
          <w:szCs w:val="28"/>
        </w:rPr>
        <w:t>Разработчики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FC5F84" w:rsidRDefault="00FC5F84" w:rsidP="000F1A1D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 психолог  Сычёва О.Л.,</w:t>
      </w:r>
    </w:p>
    <w:p w:rsidR="00FC5F84" w:rsidRDefault="00FC5F84" w:rsidP="000F1A1D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музыкальный руководитель </w:t>
      </w:r>
    </w:p>
    <w:p w:rsidR="00FC5F84" w:rsidRDefault="00FC5F84" w:rsidP="000F1A1D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Смирнова А.М.</w:t>
      </w:r>
    </w:p>
    <w:p w:rsidR="00FC5F84" w:rsidRDefault="00FC5F84" w:rsidP="000F1A1D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C5F84" w:rsidRDefault="00FC5F84" w:rsidP="000F1A1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Бутурлино</w:t>
      </w:r>
    </w:p>
    <w:p w:rsidR="00FC5F84" w:rsidRPr="00080D95" w:rsidRDefault="00FC5F84" w:rsidP="000F1A1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г.</w:t>
      </w:r>
    </w:p>
    <w:p w:rsidR="00FC5F84" w:rsidRPr="000F1A1D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 xml:space="preserve">Сценарий развлечения для детей 6 – 7 лет, </w:t>
      </w:r>
    </w:p>
    <w:p w:rsidR="00FC5F84" w:rsidRPr="000F1A1D" w:rsidRDefault="00FC5F84" w:rsidP="000F1A1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>посвященный Всемирному дню толерантности «ЦВЕТОК ДРУЖБЫ»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>Цель:</w:t>
      </w:r>
      <w:r w:rsidRPr="000F1A1D">
        <w:rPr>
          <w:rFonts w:ascii="Times New Roman" w:hAnsi="Times New Roman"/>
          <w:sz w:val="28"/>
          <w:szCs w:val="28"/>
        </w:rPr>
        <w:t xml:space="preserve"> формирование и развитие у дошкольников нравственных и патриотических чувств и качеств,  чувства терпимого отношения к окружающим  людям.</w:t>
      </w:r>
    </w:p>
    <w:p w:rsidR="00FC5F84" w:rsidRPr="000430A3" w:rsidRDefault="00FC5F84" w:rsidP="000F1A1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C5F84" w:rsidRPr="000F1A1D" w:rsidRDefault="00FC5F84" w:rsidP="000F1A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Формировать и развивать представления о чувстве толерантности.</w:t>
      </w:r>
    </w:p>
    <w:p w:rsidR="00FC5F84" w:rsidRPr="000F1A1D" w:rsidRDefault="00FC5F84" w:rsidP="000F1A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Способствовать развитию  коммуникативных умений и навыков у детей.</w:t>
      </w:r>
    </w:p>
    <w:p w:rsidR="00FC5F84" w:rsidRPr="000F1A1D" w:rsidRDefault="00FC5F84" w:rsidP="000F1A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Воспитывать у дошкольников чувства уважения, взаимопомощи, дружелюбия, сострадания, отзывчивости по отношению к людям разных национальностей, к людям с ОВЗ.</w:t>
      </w:r>
    </w:p>
    <w:p w:rsidR="00FC5F84" w:rsidRPr="000F1A1D" w:rsidRDefault="00FC5F84" w:rsidP="000F1A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Способствовать сплочению детского коллектива.</w:t>
      </w:r>
    </w:p>
    <w:p w:rsidR="00FC5F84" w:rsidRPr="000F1A1D" w:rsidRDefault="00FC5F84" w:rsidP="000F1A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Развивать певческие навыки, музыкально - ритмические  движения у детей.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>Участники:</w:t>
      </w:r>
      <w:r w:rsidRPr="000F1A1D">
        <w:rPr>
          <w:rFonts w:ascii="Times New Roman" w:hAnsi="Times New Roman"/>
          <w:sz w:val="28"/>
          <w:szCs w:val="28"/>
        </w:rPr>
        <w:t xml:space="preserve"> дети группы компенсирующей направленности, подготовительная к школе группа.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>Место проведения</w:t>
      </w:r>
      <w:r w:rsidRPr="000F1A1D">
        <w:rPr>
          <w:rFonts w:ascii="Times New Roman" w:hAnsi="Times New Roman"/>
          <w:sz w:val="28"/>
          <w:szCs w:val="28"/>
        </w:rPr>
        <w:t xml:space="preserve">: музыкальный зал.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>Продолжительность:</w:t>
      </w:r>
      <w:r w:rsidRPr="000F1A1D">
        <w:rPr>
          <w:rFonts w:ascii="Times New Roman" w:hAnsi="Times New Roman"/>
          <w:sz w:val="28"/>
          <w:szCs w:val="28"/>
        </w:rPr>
        <w:t xml:space="preserve"> 40 – 45  минут.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0F1A1D">
        <w:rPr>
          <w:rFonts w:ascii="Times New Roman" w:hAnsi="Times New Roman"/>
          <w:sz w:val="28"/>
          <w:szCs w:val="28"/>
        </w:rPr>
        <w:t xml:space="preserve"> цветок «Цветик - семицветик», презентация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«16 ноября – Всемирный день толерантности», музыкальное сопровождение, мультимедийное оборудование.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>Действующие лица:</w:t>
      </w:r>
      <w:r w:rsidRPr="000F1A1D">
        <w:rPr>
          <w:rFonts w:ascii="Times New Roman" w:hAnsi="Times New Roman"/>
          <w:sz w:val="28"/>
          <w:szCs w:val="28"/>
        </w:rPr>
        <w:t xml:space="preserve"> ведущий – педагог-психолог, Спортикус – воспитатель по физической культуре, Карлсон – учитель-логопед; негритянка Айрис, Дюдюка Барбидокская – воспитатели, музыкальное сопровождение – музыкальный руководитель.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F1A1D">
        <w:rPr>
          <w:rFonts w:ascii="Times New Roman" w:hAnsi="Times New Roman"/>
          <w:b/>
          <w:sz w:val="28"/>
          <w:szCs w:val="28"/>
        </w:rPr>
        <w:t>Ход  мероприятия.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 вместе с воспитателем входят в музыкальный зал под звуки песни «Что такое доброта?», рассаживаются на стульчики.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Слайд 1 презентации: 16 НОЯБРЯ – Всемирный день толерантности. День толерантности в детском саду «ЦВЕТОК ДРУЖБЫ».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 (педагог-психолог): Дорогие ребята, уважаемые взрослые! 16 НОЯБРЯ во всем мире отмечается День толерантности – это день уважительного, доброго, дружеского отношения к окружающим людям, к людям разных национальностей и народностей. Сегодня мы отпразднуем этот день в нашем любимом детском саду «Радуга» и назовем наше развлечение «ЦВЕТОК ДРУЖБЫ».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Слайд 2: планета Земля, а вокруг дети разных национальностей.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На нашей планете Земля огромное количество стран, в которых проживают люди разных национальностей с разным цветом кожи, волос и глаз, говорящие на разных языках, с разными обычаями и традициями.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Слайд 3 - 4: картинки России (природа, города, люди и т.п.)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Ребята, а в какой стране живем мы с вами?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В РОССИИ.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Молодцы! А что вы можете сказать  о России?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Ребенок 1: Нет края на свете красивей,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Нет Родины в мире светлей!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Россия, Россия, Россия –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Что может быть сердцу милей?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Ребенок 2: Кто был тебе равен по силе?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Терпел пораженья любой!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Россия, Россия, Россия –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Мы в горе и в счастье с тобой!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Ребенок 3: Россия! Как Синюю птицу,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Тебя бережем мы и чтим,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А если нарушат границу,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То грудью тебя защитим!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Ребенок 4: И если бы нас вдруг спросили: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«А чем дорога вам страна?»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- Да тем, что для всех нас Россия,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Как мама родная – одна!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Слайд 5: Символы России – флаг, герб, гимн. Столица России – Москва.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Ребята, есть у России и свои государственные символы – герб, флаг, гимн, своя столица – это город МОСКВА. А есть и своя любимая народная игрушка. Как вы думаете какая?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Русская матрешка.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Правильно, ребята. Это известная во всем мире русская матрешка.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Слайд 6: Русские матрешки.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 (педагог-психолог): Ребята, а сейчас мы хотим увидеть в вашем исполнении ритмический  танец с флажками «Москва - златые купола…».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Наша РОССИЯ – многонациональное государство, в ней проживают люди разных национальностей и народностей, говорящие на разных языках, но, несмотря на это, мы все дружим, уважительно и по-доброму относимся друг к другу, проявляем терпение и заботу, оказываем помощь и поддержку друг другу.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Ребята, как вы думаете, а у нас в садике дети разных национальностей?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Да, разных национальностей.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А как вы относитесь в садике друг к другу?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Мы дружим, играем вместе, гуляем и занимаемся вместе.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Вы – большие молодцы!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Слайд 7: фотографии детей из детского сада разных национальностей, их дружба.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Ребенок 5: Ты дружбу не купишь за деньги,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Её не найдешь просто так,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Ведь дружба, как золото ценна,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А так же не всем по зубам.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Ребенок 6: Дружба – это теплый ветер,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Дружба – это светлый мир,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Дружба – солнце на рассвете,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Для души весёлый пир.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Ребенок 7: Дружба – наука, дружба – искусство,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Дружба – прекрасное, доброе чувство.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Ребенок 8: Дружит солнце с ветерком,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А роса – с травою.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Дружит с бабочкой цветок,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Дружим мы с тобою.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Всё с друзьями пополам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Поделить мы рады!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Только ссориться друзьям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Никогда не надо!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Ведущий: А сейчас мы с вами поиграем, выполним упражнение «Дружба начинается с улыбки!»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(Дети встают в круг. Педагог-психолог поворачивается к ребенку, стоящему справа (слева) от него, берет его за руки, называет по имени, желает доброго дня (доброго утра, вечера), н-р, «Добрый день, Маша!» и дарит самую добрую и милую улыбку на свете. Получив доброе приветствие и улыбку, ребенок говорит педагогу-психологу: «Спасибо». Игра продолжается по кругу, т.е. ребенок дарит следующему ребенку и т. д. (Для более быстрого выполнения педагог-психолог «работает» сразу в обе стороны от себя).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Ведущий: Ребята, обратите внимание, что у меня в руках? 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Это цветок.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Правильно. Но это цветок непростой – это «ЦВЕТОК вашей ДРУЖБЫ», посмотрите на него! Вы такие же дружные, вы всегда вместе как эти лепестки на цветке. Не правда ли? Вы похожи на «ЦВЕТОК ДРУЖБЫ»?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Дети: Да, мы похожи на «Цветок дружбы».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 зал влетает злая  Дюдюка.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Дюдюка: Вот так значит! Радуетесь здесь, веселитесь. Ну, всё, моё терпение лопнуло. Я  испорчу вам праздник!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Интересно знать, а Вы кто?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Дюдюка:  Я – Дюдюка Барбидокская. Не позвали меня на праздник? И не надо! Сейчас я, ваш «ЦВЕТОК ДРУЖБЫ» заберу, будете знать, как дружиться и радоваться. (Вырывает цветок и держит его за спиной).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Постойте, а как же нам быть без нашего «ЦВЕТКА ДРУЖБЫ»?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Дюдюка: Проживете как-нибудь. Глядишь, без него все перессоритесь и раздружитесь (ехидно смеется).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Но мы не хотим ссориться, мы хотим жить в мире и согласии.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Дюдюка: Ну, уж ладно, так и быть, если захотите вернуть свой «ЦВЕТОК ДРУЖБЫ», то совершите добрые дела, попробуйте и дальше дружно веселиться и радоваться.  А я за вами буду наблюдать, может и сможете получить свой «ЦВЕТОК ДРУЖБЫ»  обратно.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(Садится в сторонку)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Ну, Дюдюка, какая злая и вредная. Все настроение нам испортила, да еще и «ЦВЕТОК ДРУЖБЫ» с собой утащила. Рассорить нас всех захотела. Что же нам делать, ребята? А давайте назло Дюдюке поднимем себе настроение веселой игрой-танцем «Буги-Вуги».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Дюдюка (сердится): Ух, вернули себе хорошее настроение, да? Веселиться продолжаете? Ух, какие. Не радуйтесь вы так. Я всё равно испорчу праздник (колдует, наводит чары на детей, а потом опять забивается в угол).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Вприпрыжку вбегает негритянка  Айрис.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Айрис: Здравствуйте, ребята. Меня зовут Айрис. Я явилась к вам из далекой страны Африки. Мы все там живем под ярким солнцем и поэтому у нас темная кожа. А вы будете со мной дружить, несмотря на то, что я темнокожая?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Да, да, будем дружить.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Айрис: Тогда готовьте свои руки, будем здороваться ладошками! (здоровается со всеми детьми ладошками).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Айрис, у нас в садике сегодня праздник. Мы с ребятами учимся быть толерантными, т.е. добрыми, дружными, терпимыми. А может, ты останешься с нами веселиться?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Айрис: Ребята, а вы тоже хотите пригласить меня на праздник, я ведь совсем на вас не похожа, я же совсем другая?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Да, хотим!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Айрис: Тогда я с большим удовольствием останусь. Мы африканцы очень любим танцевать, поэтому, если вы меня поддержите, я хотела бы вместе с вами станцевать свой любимый танец «У жирафа пятна…».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 отвечают согласием.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После танца Айрис благодарит детей и убегает.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Дюдюка (злится): Да что мне с вами делать? Настроение себе хорошее вернуть сумели, негритянку Айрис к себе приняли, да еще и так весело с ней танцевали. Как же мне вас раздружить, рассорить? (загадочно думает и отходит в сторону).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Звучит марш, под его звуки марширует спортсмен Спортикус.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Здравствуйте, а Вы кто?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Спортикус (очень плохо говорит по-русски): Здравствуйте, меня зовут Спортикус. Я очень плохо говорю по-русски. Надеюсь, что вы меня постараетесь понять. Я делаю с ребятами зарядку, занимаюсь с ними физкультурой, много тренируюсь и соревнуюсь. Ребята, а вы любите заниматься спортом?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Да, любим.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 это время Дюдюка подкрадывается к Спортикусу, колдует над ним и забивается в угол зала. Спортикус становится уставшим и обессиленным, садится.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Спортикус: Ой, что это со мной? Куда делась моя сила?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Здесь точно не обошлось без злых козней Дюдюки. Кроме того, Спортикус плохо говорит по-русски, никого и ничего здесь не знает. Ребята, я думаю, он нуждается в нашей с вами помощи. Вы готовы помочь Спортикусу?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Да,готовы.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Спортикус: Помогите мне, пожалуйста! У меня совсем нет сил, я даже не могу встать.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Спортикус, не переживай, мы вернем тебе силы. Ребята сейчас сделают весёлую зарядку «Солнышко лучистое» и тебе станет намного легче.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 выполняют зарядку «Солнышко лучистое».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Спортикус: Спасибо, вам ребята! Как же вы мне помогли. Я бы без вас не справился. Мне очень у вас понравилось, но пора возвращаться к себе домой. До свидания!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Залетает  Карлсон.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Карлсон: Здравствуйте, ребятишки, девчонки и мальчишки! Всем привет! Как  же вас здесь много, я хочу узнать, как вас всех зовут, очень я люблю знакомиться. А ну-ка, раз, два, три, своё имя назови!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Играет с детьми в игру «Раз, два, три, своё имя назови!»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Карлсон, а куда ты спешишь?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Карлсон: К бабушке лечу, помочь ей варенье варить.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Выходит Дюдюка, колдует над Карлсоном и прячется в угол зала. Карлсону становится нехорошо.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Карлсон: Как же мне плохо стало, у меня нет сил лететь, а мотор мой не заводится, что же делать? Это всё потому, что я такой толстый и неуклюжий! (горько плачет) Как  же я до бабушки долечу?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Ну, что, ребята, будем помогать Карлсону? Посмотрите, какой он полненький, неуклюжий, забавный, не такой как все. Может пусть он сам разрешает свои проблемы. Как вы думаете?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Давайте, поможем, он не справится без нас.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Молодцы, ребята! Я очень рада, что вы готовы прийти на помощь тем, кто в ней нуждается. Но, как же нам, ему помочь? Ребята, а давайте вместе с Карлсоном поиграем в коммуникативную игру «Ты шагай, шагай!».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 вместе с Карлсоном и педагогом-психологом встают в круг и выполняют игру «Ты шагай, шагай!»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F1A1D">
        <w:rPr>
          <w:rFonts w:ascii="Times New Roman" w:hAnsi="Times New Roman"/>
          <w:sz w:val="28"/>
          <w:szCs w:val="28"/>
          <w:u w:val="single"/>
        </w:rPr>
        <w:t>Коммуникативная игра «Ты шагай, шагай!»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Ты шагай, шагай своей дорогой, не зевай (Идут по кругу свободно).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Ты шагай, шагай, себе пару выбирай (Становятся парами лицом друг к другу).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Поздоровайся ладошкой, (Ладошка к ладошке правой и левой руки)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И своей красивой ножкой (Выставляют коленку).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Плечиками, (Слегка наклонившись, навстречу друг к  другу двигают (дотрагиваются) плечами)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Локотками,  (Дотрагиваются локотками обеих рук)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И, конечно, кулачками (Тихонько дотрагиваются кулачками обеих рук).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Ты шагай, шагай своей дорогой, не зевай.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Ты шагай, шагай, себе пару выбирай.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Поздоровайся головкой, (Кивают головой друг другу)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Как мы делаем все ловко.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Плечиками,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Локотками,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И, конечно, кулачками.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Ты шагай, шагай своей дорогой, не зевай.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Ты шагай, шагай, себе пару выбирай.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Поздоровайся макушкой (Правую руку кладут себе на макушку и через локоть правой руки «здороваются» друг с другом).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И своим красивым ушком (дотрагиваются ушами – правым, левым).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Плечиками,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Локотками,</w:t>
      </w:r>
    </w:p>
    <w:p w:rsidR="00FC5F84" w:rsidRPr="000F1A1D" w:rsidRDefault="00FC5F84" w:rsidP="000F1A1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И, конечно, кулачками (тихонько).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Карлсон: Ребята, спасибо вам большое. Вы вернули мне жизненные силы, и теперь я могу лететь к своей бабушке. До свидания, до скорых встреч!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Выходит  Дюдюка.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Дюдюка (чуть не плачет): Да что мне с вами делать? Всем вы помогаете, вы добрые, милосердные, дружелюбные, жизнерадостные, поэтому мои злые чары на вас и не действуют. Я устала быть вредной и злой. Ребята, а если я верну вам «ЦВЕТОК ДРУЖБЫ», вы простите меня и примите к себе. Мне так хочется быть вместе с вами. Простите меня, пожалуйста (Возвращает ЦВЕТОК).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Дети: Прощаем, прощаем.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Дюдюка, мы приглашаем тебя в наш дружный хоровод. Будем вместе танцевать, петь и веселиться (Все встают в дружный хоровод).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Хоровод  «Вперед 4 шага».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Как дружно мы все вместе танцевали. Молодцы! Ребята, оставайтесь всегда такими дружными, добрыми, заботливыми, миролюбивыми, готовыми прийти на помощь, терпимыми друг к другу, по-другому толерантными и тогда у нас всё будет хорошо, всё будет получаться.  Давайте в конце нашего праздника все вместе споём песню «Настоящий друг».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Исполняется песня «Настоящий друг».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Ведущий: Наш праздник подошел к концу. Большое всем спасибо. До скорых встреч!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Дети вместе с воспитателем возвращаются в группу.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Использованная литература.</w:t>
      </w:r>
    </w:p>
    <w:p w:rsidR="00FC5F84" w:rsidRPr="000F1A1D" w:rsidRDefault="00FC5F84" w:rsidP="000F1A1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Кряжева Н.Л. Развитие эмоционального мира детей. – Ярославль: Академия развития, 1996.</w:t>
      </w:r>
    </w:p>
    <w:p w:rsidR="00FC5F84" w:rsidRPr="000F1A1D" w:rsidRDefault="00FC5F84" w:rsidP="000F1A1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Шишкина Ирина. Что такое большая психологическая игра// Справочник  педагога-психолога. Детский сад, 2017. № 2.</w:t>
      </w:r>
    </w:p>
    <w:p w:rsidR="00FC5F84" w:rsidRPr="000F1A1D" w:rsidRDefault="00FC5F84" w:rsidP="000F1A1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Интернет – ресурс: </w:t>
      </w:r>
      <w:r>
        <w:rPr>
          <w:rFonts w:ascii="Times New Roman" w:hAnsi="Times New Roman"/>
          <w:sz w:val="28"/>
          <w:szCs w:val="28"/>
          <w:lang w:val="en-US"/>
        </w:rPr>
        <w:t>maam.ru</w:t>
      </w:r>
    </w:p>
    <w:p w:rsidR="00FC5F84" w:rsidRPr="000F1A1D" w:rsidRDefault="00FC5F84" w:rsidP="000F1A1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Журнал «Музыкальный руководитель», 2015. № 10.</w:t>
      </w:r>
    </w:p>
    <w:p w:rsidR="00FC5F84" w:rsidRPr="000F1A1D" w:rsidRDefault="00FC5F84" w:rsidP="000F1A1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>Журнал «Музыкальная палитра», 2016. № 4.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1A1D">
        <w:rPr>
          <w:rFonts w:ascii="Times New Roman" w:hAnsi="Times New Roman"/>
          <w:sz w:val="28"/>
          <w:szCs w:val="28"/>
        </w:rPr>
        <w:t xml:space="preserve">                      </w:t>
      </w:r>
    </w:p>
    <w:p w:rsidR="00FC5F84" w:rsidRPr="000F1A1D" w:rsidRDefault="00FC5F84" w:rsidP="000F1A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5F84" w:rsidRPr="000F1A1D" w:rsidRDefault="00FC5F84" w:rsidP="000F1A1D">
      <w:pPr>
        <w:pStyle w:val="ListParagraph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FC5F84" w:rsidRPr="000F1A1D" w:rsidSect="000F1A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80150"/>
    <w:multiLevelType w:val="hybridMultilevel"/>
    <w:tmpl w:val="B6E4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743ADB"/>
    <w:multiLevelType w:val="hybridMultilevel"/>
    <w:tmpl w:val="99A27B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F2D"/>
    <w:rsid w:val="00021FE6"/>
    <w:rsid w:val="000430A3"/>
    <w:rsid w:val="00071C6F"/>
    <w:rsid w:val="00080D95"/>
    <w:rsid w:val="000D4306"/>
    <w:rsid w:val="000F1A1D"/>
    <w:rsid w:val="000F219B"/>
    <w:rsid w:val="001257C2"/>
    <w:rsid w:val="00163F3F"/>
    <w:rsid w:val="001A5F2D"/>
    <w:rsid w:val="0022584F"/>
    <w:rsid w:val="0024007B"/>
    <w:rsid w:val="00245AEA"/>
    <w:rsid w:val="00293D8A"/>
    <w:rsid w:val="002D0541"/>
    <w:rsid w:val="00306A83"/>
    <w:rsid w:val="0031510D"/>
    <w:rsid w:val="003177B6"/>
    <w:rsid w:val="00334772"/>
    <w:rsid w:val="00337038"/>
    <w:rsid w:val="003664D2"/>
    <w:rsid w:val="003C7F2A"/>
    <w:rsid w:val="003D264D"/>
    <w:rsid w:val="003D4EA3"/>
    <w:rsid w:val="0044421A"/>
    <w:rsid w:val="00457FF9"/>
    <w:rsid w:val="00481177"/>
    <w:rsid w:val="00565A69"/>
    <w:rsid w:val="00575011"/>
    <w:rsid w:val="005804F7"/>
    <w:rsid w:val="005C248A"/>
    <w:rsid w:val="005E10C7"/>
    <w:rsid w:val="005E72C4"/>
    <w:rsid w:val="005F08B3"/>
    <w:rsid w:val="006167FD"/>
    <w:rsid w:val="00697C52"/>
    <w:rsid w:val="006A387C"/>
    <w:rsid w:val="00702D73"/>
    <w:rsid w:val="00707445"/>
    <w:rsid w:val="00723776"/>
    <w:rsid w:val="007423E1"/>
    <w:rsid w:val="007637CC"/>
    <w:rsid w:val="00774268"/>
    <w:rsid w:val="007B44A0"/>
    <w:rsid w:val="007B6365"/>
    <w:rsid w:val="007D25AC"/>
    <w:rsid w:val="007F69BA"/>
    <w:rsid w:val="00815F6B"/>
    <w:rsid w:val="00820AE5"/>
    <w:rsid w:val="00863587"/>
    <w:rsid w:val="00875D2D"/>
    <w:rsid w:val="008C0DF2"/>
    <w:rsid w:val="008D2753"/>
    <w:rsid w:val="00966566"/>
    <w:rsid w:val="009933AD"/>
    <w:rsid w:val="009B3D8B"/>
    <w:rsid w:val="009C4769"/>
    <w:rsid w:val="009C7A6D"/>
    <w:rsid w:val="009F29DF"/>
    <w:rsid w:val="009F570F"/>
    <w:rsid w:val="009F5CD6"/>
    <w:rsid w:val="00A221C9"/>
    <w:rsid w:val="00A63666"/>
    <w:rsid w:val="00A9402F"/>
    <w:rsid w:val="00AF3D42"/>
    <w:rsid w:val="00B04492"/>
    <w:rsid w:val="00B21310"/>
    <w:rsid w:val="00B81B3E"/>
    <w:rsid w:val="00BA4870"/>
    <w:rsid w:val="00BD439D"/>
    <w:rsid w:val="00BD59C3"/>
    <w:rsid w:val="00BF554A"/>
    <w:rsid w:val="00C02E57"/>
    <w:rsid w:val="00C53D0E"/>
    <w:rsid w:val="00C763C2"/>
    <w:rsid w:val="00C872BC"/>
    <w:rsid w:val="00CA3D2A"/>
    <w:rsid w:val="00CD49EE"/>
    <w:rsid w:val="00D00E6D"/>
    <w:rsid w:val="00D07B48"/>
    <w:rsid w:val="00D326E3"/>
    <w:rsid w:val="00D47B42"/>
    <w:rsid w:val="00D54787"/>
    <w:rsid w:val="00DA5EC9"/>
    <w:rsid w:val="00E06845"/>
    <w:rsid w:val="00E339A9"/>
    <w:rsid w:val="00E37788"/>
    <w:rsid w:val="00E84E43"/>
    <w:rsid w:val="00E87370"/>
    <w:rsid w:val="00EC1CD7"/>
    <w:rsid w:val="00F02BB0"/>
    <w:rsid w:val="00F73EDE"/>
    <w:rsid w:val="00FB77CD"/>
    <w:rsid w:val="00FC5F84"/>
    <w:rsid w:val="00FD2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87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F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692</TotalTime>
  <Pages>13</Pages>
  <Words>2085</Words>
  <Characters>11886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73</cp:revision>
  <cp:lastPrinted>2017-11-20T07:27:00Z</cp:lastPrinted>
  <dcterms:created xsi:type="dcterms:W3CDTF">2017-11-15T07:17:00Z</dcterms:created>
  <dcterms:modified xsi:type="dcterms:W3CDTF">2017-12-06T11:12:00Z</dcterms:modified>
</cp:coreProperties>
</file>