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712" w:rsidRDefault="00153712" w:rsidP="005F34E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153712" w:rsidRDefault="00153712" w:rsidP="005F34E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«Радуга»</w:t>
      </w:r>
    </w:p>
    <w:p w:rsidR="00153712" w:rsidRDefault="00153712" w:rsidP="005F34E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53712" w:rsidRDefault="00153712" w:rsidP="005F34E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53712" w:rsidRDefault="00153712" w:rsidP="005F34E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53712" w:rsidRPr="00A41520" w:rsidRDefault="00153712" w:rsidP="005F34E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1520">
        <w:rPr>
          <w:rFonts w:ascii="Times New Roman" w:hAnsi="Times New Roman"/>
          <w:b/>
          <w:sz w:val="28"/>
          <w:szCs w:val="28"/>
        </w:rPr>
        <w:t>Районный конкурс в рамках проведения Недели психологии в ОО</w:t>
      </w:r>
    </w:p>
    <w:p w:rsidR="00153712" w:rsidRPr="00A41520" w:rsidRDefault="00153712" w:rsidP="005F34E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1520">
        <w:rPr>
          <w:rFonts w:ascii="Times New Roman" w:hAnsi="Times New Roman"/>
          <w:b/>
          <w:sz w:val="28"/>
          <w:szCs w:val="28"/>
        </w:rPr>
        <w:t>Номинация: «Методические и дидактические материалы»</w:t>
      </w:r>
    </w:p>
    <w:p w:rsidR="00153712" w:rsidRPr="00A41520" w:rsidRDefault="00153712" w:rsidP="005F34E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3712" w:rsidRPr="00A41520" w:rsidRDefault="00153712" w:rsidP="005F34E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41520">
        <w:rPr>
          <w:rFonts w:ascii="Times New Roman" w:hAnsi="Times New Roman"/>
          <w:b/>
          <w:sz w:val="28"/>
          <w:szCs w:val="28"/>
          <w:u w:val="single"/>
        </w:rPr>
        <w:t>Тема: «Психологическое занятие с детьми с элементами тренинга</w:t>
      </w:r>
    </w:p>
    <w:p w:rsidR="00153712" w:rsidRPr="00A41520" w:rsidRDefault="00153712" w:rsidP="005F34E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41520">
        <w:rPr>
          <w:rFonts w:ascii="Times New Roman" w:hAnsi="Times New Roman"/>
          <w:b/>
          <w:sz w:val="28"/>
          <w:szCs w:val="28"/>
          <w:u w:val="single"/>
        </w:rPr>
        <w:t xml:space="preserve"> «Дружба начинается с улыбки!»</w:t>
      </w:r>
    </w:p>
    <w:p w:rsidR="00153712" w:rsidRDefault="00153712" w:rsidP="005F34E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53712" w:rsidRDefault="00153712" w:rsidP="005F34E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53712" w:rsidRDefault="00153712" w:rsidP="005F34E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53712" w:rsidRDefault="00153712" w:rsidP="005F34E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Разработчик:</w:t>
      </w:r>
    </w:p>
    <w:p w:rsidR="00153712" w:rsidRDefault="00153712" w:rsidP="005F34E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педагог-психолог</w:t>
      </w:r>
    </w:p>
    <w:p w:rsidR="00153712" w:rsidRDefault="00153712" w:rsidP="005F34E6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Сычёва Ольга Леонидовна</w:t>
      </w:r>
    </w:p>
    <w:p w:rsidR="00153712" w:rsidRDefault="00153712" w:rsidP="005F34E6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153712" w:rsidRDefault="00153712" w:rsidP="005F34E6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153712" w:rsidRDefault="00153712" w:rsidP="005F34E6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153712" w:rsidRDefault="00153712" w:rsidP="005F34E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Бутурлино</w:t>
      </w:r>
    </w:p>
    <w:p w:rsidR="00153712" w:rsidRDefault="00153712" w:rsidP="005F34E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Психологическое  занятие с детьми с элементами  тренинга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«Дружба начинается с улыбки!»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Цель.</w:t>
      </w:r>
      <w:r w:rsidRPr="005F34E6">
        <w:rPr>
          <w:rFonts w:ascii="Times New Roman" w:hAnsi="Times New Roman"/>
          <w:sz w:val="28"/>
          <w:szCs w:val="28"/>
        </w:rPr>
        <w:t xml:space="preserve"> Развитие дружеских, доверительных отношений между детьми в группе.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Задачи.</w:t>
      </w:r>
    </w:p>
    <w:p w:rsidR="00153712" w:rsidRPr="005F34E6" w:rsidRDefault="00153712" w:rsidP="005F34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Способствовать  сплочению детского коллектива, создать благоприятную  психологическую атмосферу в группе.</w:t>
      </w:r>
    </w:p>
    <w:p w:rsidR="00153712" w:rsidRPr="005F34E6" w:rsidRDefault="00153712" w:rsidP="005F34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Способствовать развитию у детей коммуникативных способностей, обогащению их внутреннего мира.</w:t>
      </w:r>
    </w:p>
    <w:p w:rsidR="00153712" w:rsidRPr="005F34E6" w:rsidRDefault="00153712" w:rsidP="005F34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Формировать дружеские, доверительные отношения между детьми.</w:t>
      </w:r>
    </w:p>
    <w:p w:rsidR="00153712" w:rsidRPr="005F34E6" w:rsidRDefault="00153712" w:rsidP="005F34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Снять у детей психоэмоциональное напряжение.</w:t>
      </w:r>
    </w:p>
    <w:p w:rsidR="00153712" w:rsidRPr="005F34E6" w:rsidRDefault="00153712" w:rsidP="005F34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Поддерживать интерес детей друг к другу.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Продолжительность:</w:t>
      </w:r>
      <w:r w:rsidRPr="005F34E6">
        <w:rPr>
          <w:rFonts w:ascii="Times New Roman" w:hAnsi="Times New Roman"/>
          <w:sz w:val="28"/>
          <w:szCs w:val="28"/>
        </w:rPr>
        <w:t xml:space="preserve">  20 - 25 минут.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Возраст детей:</w:t>
      </w:r>
      <w:r w:rsidRPr="005F34E6">
        <w:rPr>
          <w:rFonts w:ascii="Times New Roman" w:hAnsi="Times New Roman"/>
          <w:sz w:val="28"/>
          <w:szCs w:val="28"/>
        </w:rPr>
        <w:t xml:space="preserve"> 4 – 7 лет.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Место проведения:</w:t>
      </w:r>
      <w:r w:rsidRPr="005F34E6">
        <w:rPr>
          <w:rFonts w:ascii="Times New Roman" w:hAnsi="Times New Roman"/>
          <w:sz w:val="28"/>
          <w:szCs w:val="28"/>
        </w:rPr>
        <w:t xml:space="preserve"> групповая комната.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Музыкальное сопровождение:</w:t>
      </w:r>
      <w:r w:rsidRPr="005F34E6">
        <w:rPr>
          <w:rFonts w:ascii="Times New Roman" w:hAnsi="Times New Roman"/>
          <w:sz w:val="28"/>
          <w:szCs w:val="28"/>
        </w:rPr>
        <w:t xml:space="preserve"> детские песни о дружбе (как фон к занятию).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Оборудование:</w:t>
      </w:r>
      <w:r w:rsidRPr="005F34E6">
        <w:rPr>
          <w:rFonts w:ascii="Times New Roman" w:hAnsi="Times New Roman"/>
          <w:sz w:val="28"/>
          <w:szCs w:val="28"/>
        </w:rPr>
        <w:t xml:space="preserve"> мягкая игрушка обезьянка  Лили, мячик.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Ход занятия.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Мотивационный этап.</w:t>
      </w:r>
    </w:p>
    <w:p w:rsidR="00153712" w:rsidRPr="005F34E6" w:rsidRDefault="00153712" w:rsidP="005F34E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Ритуал приветствия.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Дети становятся в круг. Педагог-психолог стоит в кругу вместе с детьми и держит в руках игрушку.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Ребята, обезьянка Лили пришла к вам в гости и хочет с каждым из вас поздороваться.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 вместе с обезьянкой подходит к каждому ребенку и через неё здоровается, н-р, «Здравствуй, Миша (Витя…)» и т. д. Ребенок  отвечает: «Здравствуй, Лили (обезьянка)». Все приветствие производится по кругу, дети берут обезьянку за руку (за руки).</w:t>
      </w:r>
    </w:p>
    <w:p w:rsidR="00153712" w:rsidRPr="005F34E6" w:rsidRDefault="00153712" w:rsidP="005F34E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Упражнение «Расскажи стихи руками».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Молодцы, ребята! Умеете здороваться. Лили очень рада, что пришла в гости именно к вам.  А теперь давайте покажем  ей,  как вы умеете рассказывать стихи руками. В стихотворении речь пойдет тоже об обезьянках-мартышках.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Дети вместе с педагогом-психологом рассказывают стихотворение «Две мартышки» руками, т.е. каждая строчка из стихотворения, её смысл  передается с помощью определенных  жестов, движений.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Две мартышки.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Две мартышки, слов не тратя,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Раз подрались на кровати.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Друг из друга в этой схватке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Вышибли ума остатки.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Врач пришел, уселся в кресле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 сказал мартышкам: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«Если драться будете, мартышки –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Выгоню из этой книжки!»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Ребята, а за что врач хотел выгнать мартышек из книжки?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Дети: Мартышки подрались.  Мартышки плохо себя вели. Мартышки не умеют играть вместе, дружить.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 – психолог: Правильно, ребята. А вы не деретесь друг с другом? Вы умеете дружить и играть вместе?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 xml:space="preserve"> Ответы детей: Мы не деремся. Мы умеем дружить и играть вместе.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Очень хорошо, ребята.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Основной этап.</w:t>
      </w:r>
    </w:p>
    <w:p w:rsidR="00153712" w:rsidRPr="005F34E6" w:rsidRDefault="00153712" w:rsidP="005F34E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Упражнение  «Дружба начинается с улыбки!»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 xml:space="preserve">Педагог-психолог: А сейчас мы с вами выполним упражнение «Дружба начинается с улыбки!», а Лили понаблюдает за нами со стороны и поучится у нас. 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 поворачивается лицом к ребенку справа (слева), берет его за руки  и говорит: «Доброе утро (добрый день), Ваня!» и дарит самую добрую улыбку на свете. Ребенок: «Доброе утро, Ольга  Леонидовна!» и отвечает улыбкой. Упражнение проводится по кругу. Педагог-психолог следит за тем, чтобы дети называли друг друга по имени, не забывали дарить друг другу улыбки, обязательно брали друг друга за руки.</w:t>
      </w:r>
    </w:p>
    <w:p w:rsidR="00153712" w:rsidRPr="005F34E6" w:rsidRDefault="00153712" w:rsidP="005F34E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 xml:space="preserve"> Коммуникативная игра «Ты шагай, шагай!»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Ребята, обезьянка Лили здоровалась с вами сегодня обычным способом. А хотите научиться здороваться друг с другом необычными способами?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Дети: Да, да.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Поможет нам с вами в этом игра «Ты шагай, шагай!»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 своей дорогой, не зевай (Идут по кругу свободно).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шагай, себе пару выбирай (Становятся парами лицом друг к другу).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Поздоровайся ладошкой, (Ладошка к ладошке правой и левой руки)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 своей красивой ножкой (Выставляют коленку).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Плечиками, (Слегка наклонившись, навстречу друг к  другу двигают плечами)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Локотками,  (Дотрагиваются локотками обеих рук)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И, конечно, кулачками (Тихонько дотрагиваются кулачками обеих рук).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 своей дорогой, не зевай.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шагай, себе пару выбирай.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Поздоровайся головкой, (Кивают головой друг другу)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Как мы делаем все ловко.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Плечиками,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Локотками,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И, конечно, кулачками.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 своей дорогой, не зевай.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Ты шагай, шагай, себе пару выбирай.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Поздоровайся макушкой (Правую руку кладут себе на макушку и через локоть правой руки «здороваются» друг с другом).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 своим красивым ушком (дотрагиваются ушами – правым, левым).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Плечиками,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Локотками,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И, конечно, кулачками (тихонько).</w:t>
      </w:r>
    </w:p>
    <w:p w:rsidR="00153712" w:rsidRPr="005F34E6" w:rsidRDefault="00153712" w:rsidP="005F34E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Упражнение «Моё любимое занятие».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 xml:space="preserve">Педагог-психолог стоит в центре круга, бросает мяч кому-то из ребят. Поймав мяч, ребенок называет своё имя и своё любимое занятие. Н - р, «Я – Маша. Я люблю рисовать» и возвращает мяч педагогу-психологу. Упражнение проводится до тех пор, пока все дети не окажутся задействованными. 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Какие вы, молодцы! Вы многое умеете, многое можете, а самое главное вы дружные, веселые и любознательные.</w:t>
      </w:r>
    </w:p>
    <w:p w:rsidR="00153712" w:rsidRPr="005F34E6" w:rsidRDefault="00153712" w:rsidP="005F34E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Упражнение «Назови друга».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Ребята, а кто такой друг?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Дети: Друг – это тот с кем можно поиграть, кто не обидит, с кем интересно, кто поможет …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Правильно. Я думаю, что в группе у каждого есть друг, друзья или кто-то с кем-то только хочет подружиться. Давайте сейчас вместе с обезьянкой Лили выполним упражнение «Назови друга».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 передает обезьянку в руки самому смелому ребенку, тот, получив игрушку, говорит: «Мой друг Коля» («Моя подруга Катя») и т.п.  Далее игрушка переходит из рук в руки по кругу (направо, налево от первого ребенка), тот, кто затрудняется ответить, просто отдает её дальше по кругу своему соседу. В итоге игрушка возвращается к педагогу-психологу.</w:t>
      </w: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F34E6">
        <w:rPr>
          <w:rFonts w:ascii="Times New Roman" w:hAnsi="Times New Roman"/>
          <w:b/>
          <w:sz w:val="28"/>
          <w:szCs w:val="28"/>
        </w:rPr>
        <w:t>Заключительный этап.</w:t>
      </w:r>
    </w:p>
    <w:p w:rsidR="00153712" w:rsidRPr="005F34E6" w:rsidRDefault="00153712" w:rsidP="005F34E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Упражнение «Спасибо за занятие!»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 xml:space="preserve">Дети, педагог-психолог, обезьянка Лили в круге берутся за руки и говорят друг другу: «Спасибо за занятие!». </w:t>
      </w:r>
    </w:p>
    <w:p w:rsidR="00153712" w:rsidRPr="005F34E6" w:rsidRDefault="00153712" w:rsidP="005F34E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Рефлексия занятия.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 проводит рефлексию: Ребята, вам понравилось заниматься? А что понравилось больше всего? Какие игры и упражнения запомнились?  Кто такой друг?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(по кругу, стараясь задействовать каждого ребенка)</w:t>
      </w:r>
    </w:p>
    <w:p w:rsidR="00153712" w:rsidRPr="005F34E6" w:rsidRDefault="00153712" w:rsidP="005F34E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Минутка позитивного внушения «Дружные ребята».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Все вы дружные ребята?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Дети: Да!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Вы ребята – «дошколята»!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Дети: Да!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Пусть всё будет хорошо,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 xml:space="preserve">                                  Будет радостно, светло!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 xml:space="preserve">                                  Раз-два, раз-два,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 xml:space="preserve">                                  Навсегда мы все друзья!</w:t>
      </w:r>
    </w:p>
    <w:p w:rsidR="00153712" w:rsidRPr="005F34E6" w:rsidRDefault="00153712" w:rsidP="005F34E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Ритуал прощания.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Педагог-психолог: Ребята, обезьянке Лили очень у вас понравилось. Она многому у вас научилась, узнала много нового и интересного, но, к сожалению, пришла  пора  прощаться.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Педагог-психолог вместе с обезьянкой обходит всех детей по кругу, говоря: «До свидания, Маша (Петя и т.д.)», не забывая никого (обезьянка и ребенок берутся за руки).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Обезьянка машет детям рукой: «До свидания! До скорых встреч!»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Примечание:</w:t>
      </w:r>
      <w:r w:rsidRPr="005F34E6">
        <w:rPr>
          <w:rFonts w:ascii="Times New Roman" w:hAnsi="Times New Roman"/>
          <w:sz w:val="28"/>
          <w:szCs w:val="28"/>
        </w:rPr>
        <w:t xml:space="preserve"> рекомендуется к работе не только педагогам-психологам, но и воспитателям средних, старших и подготовительных групп.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  <w:u w:val="single"/>
        </w:rPr>
      </w:pPr>
      <w:r w:rsidRPr="005F34E6">
        <w:rPr>
          <w:rFonts w:ascii="Times New Roman" w:hAnsi="Times New Roman"/>
          <w:sz w:val="28"/>
          <w:szCs w:val="28"/>
          <w:u w:val="single"/>
        </w:rPr>
        <w:t>Использованная литература.</w:t>
      </w:r>
    </w:p>
    <w:p w:rsidR="00153712" w:rsidRPr="005F34E6" w:rsidRDefault="00153712" w:rsidP="005F34E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Казанцева Ольга и др. Проект «Неделя физического и психического здоровья»// Справочник педагога-психолога. Детский сад, 2017. № 5.</w:t>
      </w:r>
    </w:p>
    <w:p w:rsidR="00153712" w:rsidRPr="005F34E6" w:rsidRDefault="00153712" w:rsidP="005F34E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Кряжева Н.Л. Развитие эмоционального мира детей. – Ярославль: Академия развития, 1996.</w:t>
      </w:r>
    </w:p>
    <w:p w:rsidR="00153712" w:rsidRPr="005F34E6" w:rsidRDefault="00153712" w:rsidP="005F34E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Расскажи стихи руками. – М.: изд. А/О «СОВЕР», 1992.</w:t>
      </w:r>
    </w:p>
    <w:p w:rsidR="00153712" w:rsidRPr="005F34E6" w:rsidRDefault="00153712" w:rsidP="005F34E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34E6">
        <w:rPr>
          <w:rFonts w:ascii="Times New Roman" w:hAnsi="Times New Roman"/>
          <w:sz w:val="28"/>
          <w:szCs w:val="28"/>
        </w:rPr>
        <w:t>Шишкина Ирина. Что такое большая психологическая игра// Справочник  педагога-психолога. Детский сад, 2017. № 2.</w:t>
      </w: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53712" w:rsidRPr="005F34E6" w:rsidRDefault="00153712" w:rsidP="005F34E6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53712" w:rsidRPr="005F34E6" w:rsidRDefault="00153712" w:rsidP="005F34E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153712" w:rsidRPr="005F34E6" w:rsidSect="005F34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0670"/>
    <w:multiLevelType w:val="hybridMultilevel"/>
    <w:tmpl w:val="9AB833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F80150"/>
    <w:multiLevelType w:val="hybridMultilevel"/>
    <w:tmpl w:val="B6E4B8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FD1ECF"/>
    <w:multiLevelType w:val="hybridMultilevel"/>
    <w:tmpl w:val="C4E8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3A16C5"/>
    <w:multiLevelType w:val="hybridMultilevel"/>
    <w:tmpl w:val="2B7205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3562B42"/>
    <w:multiLevelType w:val="hybridMultilevel"/>
    <w:tmpl w:val="A738BA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59F5"/>
    <w:rsid w:val="00052C09"/>
    <w:rsid w:val="000B19C7"/>
    <w:rsid w:val="000F0326"/>
    <w:rsid w:val="001219E2"/>
    <w:rsid w:val="00153712"/>
    <w:rsid w:val="0015415C"/>
    <w:rsid w:val="0019394A"/>
    <w:rsid w:val="00253FF6"/>
    <w:rsid w:val="002A43AC"/>
    <w:rsid w:val="0039653E"/>
    <w:rsid w:val="004E0A8D"/>
    <w:rsid w:val="004F2F1D"/>
    <w:rsid w:val="00524891"/>
    <w:rsid w:val="00545EE1"/>
    <w:rsid w:val="00550D76"/>
    <w:rsid w:val="005612DB"/>
    <w:rsid w:val="005F34E6"/>
    <w:rsid w:val="0060318A"/>
    <w:rsid w:val="00610EB4"/>
    <w:rsid w:val="0061287D"/>
    <w:rsid w:val="00623BA7"/>
    <w:rsid w:val="00652982"/>
    <w:rsid w:val="006C7669"/>
    <w:rsid w:val="006D7737"/>
    <w:rsid w:val="00796FB1"/>
    <w:rsid w:val="00803C60"/>
    <w:rsid w:val="008359F5"/>
    <w:rsid w:val="00876554"/>
    <w:rsid w:val="008A1D03"/>
    <w:rsid w:val="00901E84"/>
    <w:rsid w:val="00977411"/>
    <w:rsid w:val="009C377A"/>
    <w:rsid w:val="009F57E3"/>
    <w:rsid w:val="00A41520"/>
    <w:rsid w:val="00A52151"/>
    <w:rsid w:val="00A77B58"/>
    <w:rsid w:val="00B65237"/>
    <w:rsid w:val="00BB6204"/>
    <w:rsid w:val="00C20D45"/>
    <w:rsid w:val="00C24EB0"/>
    <w:rsid w:val="00C45921"/>
    <w:rsid w:val="00C64E3A"/>
    <w:rsid w:val="00D514F4"/>
    <w:rsid w:val="00D7046E"/>
    <w:rsid w:val="00DF64A2"/>
    <w:rsid w:val="00E000B5"/>
    <w:rsid w:val="00E56293"/>
    <w:rsid w:val="00E7621D"/>
    <w:rsid w:val="00EB5C46"/>
    <w:rsid w:val="00F26F99"/>
    <w:rsid w:val="00F61C57"/>
    <w:rsid w:val="00F6428D"/>
    <w:rsid w:val="00F740C6"/>
    <w:rsid w:val="00FA24F6"/>
    <w:rsid w:val="00FC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7E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64E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264</TotalTime>
  <Pages>8</Pages>
  <Words>1126</Words>
  <Characters>6419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34</cp:revision>
  <dcterms:created xsi:type="dcterms:W3CDTF">2017-12-05T09:11:00Z</dcterms:created>
  <dcterms:modified xsi:type="dcterms:W3CDTF">2017-12-06T11:25:00Z</dcterms:modified>
</cp:coreProperties>
</file>